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425" w:rsidRDefault="00FA1425">
      <w:pPr>
        <w:rPr>
          <w:rFonts w:ascii="Times New Roman" w:hAnsi="Times New Roman" w:cs="Times New Roman"/>
          <w:sz w:val="28"/>
          <w:szCs w:val="28"/>
        </w:rPr>
      </w:pPr>
    </w:p>
    <w:p w:rsidR="00FA1425" w:rsidRDefault="00FA14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учреждение образования «</w:t>
      </w:r>
      <w:r w:rsidRPr="001B3B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Средняя школа № 21»</w:t>
      </w:r>
    </w:p>
    <w:p w:rsidR="00FA1425" w:rsidRDefault="00FA1425">
      <w:pPr>
        <w:rPr>
          <w:rFonts w:ascii="Times New Roman" w:hAnsi="Times New Roman" w:cs="Times New Roman"/>
          <w:sz w:val="28"/>
          <w:szCs w:val="28"/>
        </w:rPr>
      </w:pPr>
    </w:p>
    <w:p w:rsidR="00FA1425" w:rsidRDefault="00FA1425">
      <w:pPr>
        <w:rPr>
          <w:rFonts w:ascii="Times New Roman" w:hAnsi="Times New Roman" w:cs="Times New Roman"/>
          <w:sz w:val="28"/>
          <w:szCs w:val="28"/>
        </w:rPr>
      </w:pPr>
    </w:p>
    <w:p w:rsidR="00FA1425" w:rsidRDefault="00FA1425">
      <w:pPr>
        <w:rPr>
          <w:rFonts w:ascii="Times New Roman" w:hAnsi="Times New Roman" w:cs="Times New Roman"/>
          <w:sz w:val="28"/>
          <w:szCs w:val="28"/>
        </w:rPr>
      </w:pPr>
    </w:p>
    <w:p w:rsidR="00FA1425" w:rsidRPr="001B3BA0" w:rsidRDefault="00FA1425" w:rsidP="001B3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1B3BA0">
        <w:rPr>
          <w:rFonts w:ascii="Times New Roman" w:hAnsi="Times New Roman" w:cs="Times New Roman"/>
          <w:sz w:val="28"/>
          <w:szCs w:val="28"/>
        </w:rPr>
        <w:t>План-конспект открытого урока по теме:</w:t>
      </w:r>
    </w:p>
    <w:p w:rsidR="00FA1425" w:rsidRPr="001B3BA0" w:rsidRDefault="00FA1425" w:rsidP="001B3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“</w:t>
      </w:r>
      <w:r>
        <w:rPr>
          <w:rFonts w:ascii="Times New Roman" w:hAnsi="Times New Roman" w:cs="Times New Roman"/>
          <w:sz w:val="28"/>
          <w:szCs w:val="28"/>
          <w:lang w:val="en-US"/>
        </w:rPr>
        <w:t>Enjoy</w:t>
      </w:r>
      <w:r w:rsidRPr="001B3B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Belarus</w:t>
      </w:r>
      <w:r w:rsidRPr="001B3BA0">
        <w:rPr>
          <w:rFonts w:ascii="Times New Roman" w:hAnsi="Times New Roman" w:cs="Times New Roman"/>
          <w:sz w:val="28"/>
          <w:szCs w:val="28"/>
        </w:rPr>
        <w:t>”</w:t>
      </w:r>
    </w:p>
    <w:p w:rsidR="00FA1425" w:rsidRDefault="00FA1425" w:rsidP="001B3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FA1425" w:rsidRDefault="00FA1425" w:rsidP="001B3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проведённого в </w:t>
      </w:r>
      <w:r>
        <w:rPr>
          <w:rFonts w:ascii="Times New Roman" w:hAnsi="Times New Roman" w:cs="Times New Roman"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«Б</w:t>
      </w:r>
      <w:r w:rsidRPr="001B3BA0">
        <w:rPr>
          <w:rFonts w:ascii="Times New Roman" w:hAnsi="Times New Roman" w:cs="Times New Roman"/>
          <w:sz w:val="28"/>
          <w:szCs w:val="28"/>
        </w:rPr>
        <w:t>» классе</w:t>
      </w:r>
    </w:p>
    <w:p w:rsidR="00FA1425" w:rsidRDefault="00FA1425" w:rsidP="001B3BA0">
      <w:pPr>
        <w:rPr>
          <w:rFonts w:ascii="Times New Roman" w:hAnsi="Times New Roman" w:cs="Times New Roman"/>
          <w:sz w:val="28"/>
          <w:szCs w:val="28"/>
        </w:rPr>
      </w:pPr>
    </w:p>
    <w:p w:rsidR="00FA1425" w:rsidRDefault="00FA1425" w:rsidP="001B3BA0">
      <w:pPr>
        <w:rPr>
          <w:rFonts w:ascii="Times New Roman" w:hAnsi="Times New Roman" w:cs="Times New Roman"/>
          <w:sz w:val="28"/>
          <w:szCs w:val="28"/>
        </w:rPr>
      </w:pPr>
      <w:r w:rsidRPr="00E7795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43.5pt;height:315.75pt;visibility:visible">
            <v:imagedata r:id="rId4" o:title=""/>
          </v:shape>
        </w:pict>
      </w:r>
    </w:p>
    <w:p w:rsidR="00FA1425" w:rsidRPr="002A66EC" w:rsidRDefault="00FA1425" w:rsidP="002A66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Pr="002A66EC">
        <w:rPr>
          <w:rFonts w:ascii="Times New Roman" w:hAnsi="Times New Roman" w:cs="Times New Roman"/>
          <w:sz w:val="28"/>
          <w:szCs w:val="28"/>
        </w:rPr>
        <w:t>Выполнила:</w:t>
      </w:r>
    </w:p>
    <w:p w:rsidR="00FA1425" w:rsidRPr="002A66EC" w:rsidRDefault="00FA1425" w:rsidP="002A66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6EC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2A66EC">
        <w:rPr>
          <w:rFonts w:ascii="Times New Roman" w:hAnsi="Times New Roman" w:cs="Times New Roman"/>
          <w:sz w:val="28"/>
          <w:szCs w:val="28"/>
        </w:rPr>
        <w:t xml:space="preserve">   учитель английского языка</w:t>
      </w:r>
    </w:p>
    <w:p w:rsidR="00FA1425" w:rsidRPr="002A66EC" w:rsidRDefault="00FA1425" w:rsidP="002A66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6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A66EC">
        <w:rPr>
          <w:rFonts w:ascii="Times New Roman" w:hAnsi="Times New Roman" w:cs="Times New Roman"/>
          <w:sz w:val="28"/>
          <w:szCs w:val="28"/>
        </w:rPr>
        <w:t>Коновалова И.Н.</w:t>
      </w:r>
    </w:p>
    <w:p w:rsidR="00FA1425" w:rsidRDefault="00FA1425">
      <w:pPr>
        <w:rPr>
          <w:rFonts w:ascii="Times New Roman" w:hAnsi="Times New Roman" w:cs="Times New Roman"/>
          <w:sz w:val="28"/>
          <w:szCs w:val="28"/>
        </w:rPr>
      </w:pPr>
    </w:p>
    <w:p w:rsidR="00FA1425" w:rsidRPr="002A66EC" w:rsidRDefault="00FA1425" w:rsidP="002A66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2A66EC">
        <w:rPr>
          <w:rFonts w:ascii="Times New Roman" w:hAnsi="Times New Roman" w:cs="Times New Roman"/>
          <w:sz w:val="28"/>
          <w:szCs w:val="28"/>
        </w:rPr>
        <w:t>Гомель 2016</w:t>
      </w:r>
    </w:p>
    <w:p w:rsidR="00FA1425" w:rsidRDefault="00FA1425" w:rsidP="002A66EC">
      <w:pPr>
        <w:rPr>
          <w:rFonts w:ascii="Times New Roman" w:hAnsi="Times New Roman" w:cs="Times New Roman"/>
          <w:sz w:val="28"/>
          <w:szCs w:val="28"/>
        </w:rPr>
      </w:pPr>
      <w:r w:rsidRPr="002A66EC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FA1425" w:rsidRDefault="00FA1425" w:rsidP="002A66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FA1425" w:rsidRPr="0024504F" w:rsidRDefault="00FA1425" w:rsidP="0024504F">
      <w:pPr>
        <w:rPr>
          <w:rFonts w:ascii="Times New Roman" w:hAnsi="Times New Roman" w:cs="Times New Roman"/>
          <w:sz w:val="28"/>
          <w:szCs w:val="28"/>
        </w:rPr>
      </w:pPr>
      <w:r w:rsidRPr="004A3FF8">
        <w:t xml:space="preserve"> </w:t>
      </w:r>
      <w:r w:rsidRPr="004A3FF8"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>п урока:</w:t>
      </w:r>
      <w:r w:rsidRPr="004A3FF8">
        <w:rPr>
          <w:rFonts w:ascii="Times New Roman" w:hAnsi="Times New Roman" w:cs="Times New Roman"/>
          <w:sz w:val="28"/>
          <w:szCs w:val="28"/>
        </w:rPr>
        <w:t xml:space="preserve"> урок</w:t>
      </w:r>
      <w:r>
        <w:rPr>
          <w:rFonts w:ascii="Times New Roman" w:hAnsi="Times New Roman" w:cs="Times New Roman"/>
          <w:sz w:val="28"/>
          <w:szCs w:val="28"/>
        </w:rPr>
        <w:t xml:space="preserve"> комплексного применения знаний,</w:t>
      </w:r>
      <w:r w:rsidRPr="004A3FF8">
        <w:rPr>
          <w:rFonts w:ascii="Times New Roman" w:hAnsi="Times New Roman" w:cs="Times New Roman"/>
          <w:sz w:val="28"/>
          <w:szCs w:val="28"/>
        </w:rPr>
        <w:t xml:space="preserve"> умений и навыков</w:t>
      </w:r>
    </w:p>
    <w:p w:rsidR="00FA1425" w:rsidRPr="0024504F" w:rsidRDefault="00FA1425" w:rsidP="00245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урока: урок-путешествие</w:t>
      </w:r>
      <w:r w:rsidRPr="0024504F">
        <w:rPr>
          <w:rFonts w:ascii="Times New Roman" w:hAnsi="Times New Roman" w:cs="Times New Roman"/>
          <w:sz w:val="28"/>
          <w:szCs w:val="28"/>
        </w:rPr>
        <w:t>.</w:t>
      </w:r>
    </w:p>
    <w:p w:rsidR="00FA1425" w:rsidRPr="0024504F" w:rsidRDefault="00FA1425" w:rsidP="0024504F">
      <w:pPr>
        <w:rPr>
          <w:rFonts w:ascii="Times New Roman" w:hAnsi="Times New Roman" w:cs="Times New Roman"/>
          <w:sz w:val="28"/>
          <w:szCs w:val="28"/>
        </w:rPr>
      </w:pPr>
      <w:r w:rsidRPr="0024504F">
        <w:rPr>
          <w:rFonts w:ascii="Times New Roman" w:hAnsi="Times New Roman" w:cs="Times New Roman"/>
          <w:sz w:val="28"/>
          <w:szCs w:val="28"/>
        </w:rPr>
        <w:t>Формы работы: индивидуальная, парная, групповая и коллективная.</w:t>
      </w:r>
    </w:p>
    <w:p w:rsidR="00FA1425" w:rsidRPr="0024504F" w:rsidRDefault="00FA1425" w:rsidP="0024504F">
      <w:pPr>
        <w:rPr>
          <w:rFonts w:ascii="Times New Roman" w:hAnsi="Times New Roman" w:cs="Times New Roman"/>
          <w:sz w:val="28"/>
          <w:szCs w:val="28"/>
        </w:rPr>
      </w:pPr>
      <w:r w:rsidRPr="0024504F">
        <w:rPr>
          <w:rFonts w:ascii="Times New Roman" w:hAnsi="Times New Roman" w:cs="Times New Roman"/>
          <w:sz w:val="28"/>
          <w:szCs w:val="28"/>
        </w:rPr>
        <w:t>Используемые методы: коммуникационный,</w:t>
      </w:r>
      <w:r>
        <w:rPr>
          <w:rFonts w:ascii="Times New Roman" w:hAnsi="Times New Roman" w:cs="Times New Roman"/>
          <w:sz w:val="28"/>
          <w:szCs w:val="28"/>
        </w:rPr>
        <w:t xml:space="preserve"> игровой, проблемный.</w:t>
      </w:r>
    </w:p>
    <w:p w:rsidR="00FA1425" w:rsidRPr="0024504F" w:rsidRDefault="00FA1425" w:rsidP="0024504F">
      <w:pPr>
        <w:rPr>
          <w:rFonts w:ascii="Times New Roman" w:hAnsi="Times New Roman" w:cs="Times New Roman"/>
          <w:sz w:val="28"/>
          <w:szCs w:val="28"/>
        </w:rPr>
      </w:pPr>
      <w:r w:rsidRPr="0024504F">
        <w:rPr>
          <w:rFonts w:ascii="Times New Roman" w:hAnsi="Times New Roman" w:cs="Times New Roman"/>
          <w:sz w:val="28"/>
          <w:szCs w:val="28"/>
        </w:rPr>
        <w:t xml:space="preserve">Цель урока: </w:t>
      </w:r>
      <w:r w:rsidRPr="00017B30">
        <w:rPr>
          <w:rFonts w:ascii="Times New Roman" w:hAnsi="Times New Roman" w:cs="Times New Roman"/>
          <w:sz w:val="28"/>
          <w:szCs w:val="28"/>
        </w:rPr>
        <w:t>совершенствование лексических навыков по теме «</w:t>
      </w:r>
      <w:r>
        <w:rPr>
          <w:rFonts w:ascii="Times New Roman" w:hAnsi="Times New Roman" w:cs="Times New Roman"/>
          <w:sz w:val="28"/>
          <w:szCs w:val="28"/>
        </w:rPr>
        <w:t>Беларусь</w:t>
      </w:r>
      <w:r w:rsidRPr="00017B30">
        <w:rPr>
          <w:rFonts w:ascii="Times New Roman" w:hAnsi="Times New Roman" w:cs="Times New Roman"/>
          <w:sz w:val="28"/>
          <w:szCs w:val="28"/>
        </w:rPr>
        <w:t xml:space="preserve"> » на уровне свободного высказывания в виде монологической и диалогической речи.</w:t>
      </w:r>
    </w:p>
    <w:p w:rsidR="00FA1425" w:rsidRDefault="00FA1425" w:rsidP="0024504F">
      <w:pPr>
        <w:rPr>
          <w:rFonts w:ascii="Times New Roman" w:hAnsi="Times New Roman" w:cs="Times New Roman"/>
          <w:sz w:val="28"/>
          <w:szCs w:val="28"/>
        </w:rPr>
      </w:pPr>
      <w:r w:rsidRPr="0024504F">
        <w:rPr>
          <w:rFonts w:ascii="Times New Roman" w:hAnsi="Times New Roman" w:cs="Times New Roman"/>
          <w:sz w:val="28"/>
          <w:szCs w:val="28"/>
        </w:rPr>
        <w:t xml:space="preserve">Задачи урока: </w:t>
      </w:r>
    </w:p>
    <w:p w:rsidR="00FA1425" w:rsidRDefault="00FA1425" w:rsidP="00245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24504F">
        <w:rPr>
          <w:rFonts w:ascii="Times New Roman" w:hAnsi="Times New Roman" w:cs="Times New Roman"/>
          <w:sz w:val="28"/>
          <w:szCs w:val="28"/>
        </w:rPr>
        <w:t>оздать условия для систематизации активного и пасс</w:t>
      </w:r>
      <w:r>
        <w:rPr>
          <w:rFonts w:ascii="Times New Roman" w:hAnsi="Times New Roman" w:cs="Times New Roman"/>
          <w:sz w:val="28"/>
          <w:szCs w:val="28"/>
        </w:rPr>
        <w:t>ивного словаря учащихся по теме;</w:t>
      </w:r>
    </w:p>
    <w:p w:rsidR="00FA1425" w:rsidRDefault="00FA1425" w:rsidP="00245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C259E"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C259E">
        <w:rPr>
          <w:rFonts w:ascii="Times New Roman" w:hAnsi="Times New Roman" w:cs="Times New Roman"/>
          <w:sz w:val="28"/>
          <w:szCs w:val="28"/>
        </w:rPr>
        <w:t>одействовать выработке навыков непроизвольног</w:t>
      </w:r>
      <w:r>
        <w:rPr>
          <w:rFonts w:ascii="Times New Roman" w:hAnsi="Times New Roman" w:cs="Times New Roman"/>
          <w:sz w:val="28"/>
          <w:szCs w:val="28"/>
        </w:rPr>
        <w:t>о употребления речевых образцов;</w:t>
      </w:r>
    </w:p>
    <w:p w:rsidR="00FA1425" w:rsidRDefault="00FA1425" w:rsidP="0024504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34D2A">
        <w:rPr>
          <w:rFonts w:ascii="Times New Roman" w:hAnsi="Times New Roman" w:cs="Times New Roman"/>
          <w:sz w:val="28"/>
          <w:szCs w:val="28"/>
        </w:rPr>
        <w:t>способствовать з</w:t>
      </w:r>
      <w:r>
        <w:rPr>
          <w:rFonts w:ascii="Times New Roman" w:hAnsi="Times New Roman" w:cs="Times New Roman"/>
          <w:sz w:val="28"/>
          <w:szCs w:val="28"/>
        </w:rPr>
        <w:t xml:space="preserve">акреплению употребления </w:t>
      </w:r>
      <w:r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Pr="00852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Perfect</w:t>
      </w:r>
      <w:r w:rsidRPr="00852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Pr="00852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Simple</w:t>
      </w:r>
    </w:p>
    <w:p w:rsidR="00FA1425" w:rsidRPr="0024504F" w:rsidRDefault="00FA1425" w:rsidP="0024504F">
      <w:pPr>
        <w:rPr>
          <w:rFonts w:ascii="Times New Roman" w:hAnsi="Times New Roman" w:cs="Times New Roman"/>
          <w:sz w:val="28"/>
          <w:szCs w:val="28"/>
        </w:rPr>
      </w:pPr>
      <w:r w:rsidRPr="00B34D2A">
        <w:rPr>
          <w:rFonts w:ascii="Times New Roman" w:hAnsi="Times New Roman" w:cs="Times New Roman"/>
          <w:sz w:val="28"/>
          <w:szCs w:val="28"/>
        </w:rPr>
        <w:t xml:space="preserve"> и усвоен</w:t>
      </w:r>
      <w:r>
        <w:rPr>
          <w:rFonts w:ascii="Times New Roman" w:hAnsi="Times New Roman" w:cs="Times New Roman"/>
          <w:sz w:val="28"/>
          <w:szCs w:val="28"/>
        </w:rPr>
        <w:t xml:space="preserve">ию знаний о географическом положении и природе Беларуси. </w:t>
      </w:r>
    </w:p>
    <w:p w:rsidR="00FA1425" w:rsidRPr="0024504F" w:rsidRDefault="00FA1425" w:rsidP="0024504F">
      <w:pPr>
        <w:rPr>
          <w:rFonts w:ascii="Times New Roman" w:hAnsi="Times New Roman" w:cs="Times New Roman"/>
          <w:sz w:val="28"/>
          <w:szCs w:val="28"/>
        </w:rPr>
      </w:pPr>
      <w:r w:rsidRPr="0024504F">
        <w:rPr>
          <w:rFonts w:ascii="Times New Roman" w:hAnsi="Times New Roman" w:cs="Times New Roman"/>
          <w:sz w:val="28"/>
          <w:szCs w:val="28"/>
        </w:rPr>
        <w:t>Оборудование урока: ноутбук, мультимедийная приставка, магнитофон.</w:t>
      </w:r>
    </w:p>
    <w:p w:rsidR="00FA1425" w:rsidRPr="0024504F" w:rsidRDefault="00FA1425" w:rsidP="0024504F">
      <w:pPr>
        <w:rPr>
          <w:rFonts w:ascii="Times New Roman" w:hAnsi="Times New Roman" w:cs="Times New Roman"/>
          <w:sz w:val="28"/>
          <w:szCs w:val="28"/>
        </w:rPr>
      </w:pPr>
      <w:r w:rsidRPr="0024504F">
        <w:rPr>
          <w:rFonts w:ascii="Times New Roman" w:hAnsi="Times New Roman" w:cs="Times New Roman"/>
          <w:sz w:val="28"/>
          <w:szCs w:val="28"/>
        </w:rPr>
        <w:t xml:space="preserve">Дидактическое оснащение урока: УМК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504F">
        <w:rPr>
          <w:rFonts w:ascii="Times New Roman" w:hAnsi="Times New Roman" w:cs="Times New Roman"/>
          <w:sz w:val="28"/>
          <w:szCs w:val="28"/>
        </w:rPr>
        <w:t>«Английский язык» для 6-го класса, раздаточный материал.</w:t>
      </w:r>
    </w:p>
    <w:p w:rsidR="00FA1425" w:rsidRDefault="00FA1425" w:rsidP="0024504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A1425" w:rsidRDefault="00FA1425" w:rsidP="0024504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A1425" w:rsidRDefault="00FA1425" w:rsidP="0024504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A1425" w:rsidRDefault="00FA1425" w:rsidP="0024504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A1425" w:rsidRDefault="00FA1425" w:rsidP="0024504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A1425" w:rsidRDefault="00FA1425" w:rsidP="0024504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A1425" w:rsidRDefault="00FA1425" w:rsidP="0024504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A1425" w:rsidRDefault="00FA1425" w:rsidP="0024504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</w:rPr>
      </w:pPr>
      <w:r w:rsidRPr="00A5231E">
        <w:rPr>
          <w:rFonts w:ascii="Times New Roman" w:hAnsi="Times New Roman" w:cs="Times New Roman"/>
          <w:sz w:val="28"/>
          <w:szCs w:val="28"/>
        </w:rPr>
        <w:t xml:space="preserve">Урок английского языка в 6 классе по теме 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>Belarus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</w:rPr>
      </w:pPr>
      <w:r w:rsidRPr="00A5231E">
        <w:rPr>
          <w:rFonts w:ascii="Times New Roman" w:hAnsi="Times New Roman" w:cs="Times New Roman"/>
          <w:sz w:val="28"/>
          <w:szCs w:val="28"/>
        </w:rPr>
        <w:t xml:space="preserve">Тема урока : 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>Enjoy</w:t>
      </w:r>
      <w:r w:rsidRPr="00A5231E">
        <w:rPr>
          <w:rFonts w:ascii="Times New Roman" w:hAnsi="Times New Roman" w:cs="Times New Roman"/>
          <w:sz w:val="28"/>
          <w:szCs w:val="28"/>
        </w:rPr>
        <w:t xml:space="preserve"> 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>Belarus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</w:rPr>
      </w:pPr>
      <w:r w:rsidRPr="00A5231E">
        <w:rPr>
          <w:rFonts w:ascii="Times New Roman" w:hAnsi="Times New Roman" w:cs="Times New Roman"/>
          <w:sz w:val="28"/>
          <w:szCs w:val="28"/>
        </w:rPr>
        <w:t>Ход урока :</w:t>
      </w:r>
    </w:p>
    <w:p w:rsidR="00FA1425" w:rsidRPr="00A5231E" w:rsidRDefault="00FA1425" w:rsidP="00A5231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5231E">
        <w:rPr>
          <w:rFonts w:ascii="Times New Roman" w:hAnsi="Times New Roman" w:cs="Times New Roman"/>
          <w:b/>
          <w:bCs/>
          <w:sz w:val="28"/>
          <w:szCs w:val="28"/>
        </w:rPr>
        <w:t>ОРГАНИЗАЦИОННО-МОТИВАЦИОННАЯ ЧАСТЬ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</w:rPr>
      </w:pPr>
      <w:r w:rsidRPr="00A5231E">
        <w:rPr>
          <w:rFonts w:ascii="Times New Roman" w:hAnsi="Times New Roman" w:cs="Times New Roman"/>
          <w:sz w:val="28"/>
          <w:szCs w:val="28"/>
        </w:rPr>
        <w:t>Введение в иноязычное общение. Объявление темы урока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A5231E">
        <w:rPr>
          <w:rFonts w:ascii="Times New Roman" w:hAnsi="Times New Roman" w:cs="Times New Roman"/>
          <w:sz w:val="28"/>
          <w:szCs w:val="28"/>
        </w:rPr>
        <w:t xml:space="preserve"> 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A5231E">
        <w:rPr>
          <w:rFonts w:ascii="Times New Roman" w:hAnsi="Times New Roman" w:cs="Times New Roman"/>
          <w:sz w:val="28"/>
          <w:szCs w:val="28"/>
        </w:rPr>
        <w:t xml:space="preserve">, 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>pupils</w:t>
      </w:r>
      <w:r w:rsidRPr="00A5231E">
        <w:rPr>
          <w:rFonts w:ascii="Times New Roman" w:hAnsi="Times New Roman" w:cs="Times New Roman"/>
          <w:sz w:val="28"/>
          <w:szCs w:val="28"/>
        </w:rPr>
        <w:t xml:space="preserve">. 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>What date is it today? Who is absent today?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Do you like the weather today? Well, today we’ll have an unusual lesson. We’ll go on a trip around our beautiful country. We’ll visit different sightseeings, play games and talk a lot about our land. I hope you’ll enjoy the trip and you’ll enjoy Belarus. And at the end of the lesson I want you to say what you enjoyed most of all during the trip.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First of all let’s choose by what kind of transport we’ll go on a trip around Belarus.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(pictures) What means of travelling do you know?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 xml:space="preserve">                 How can we get to different parts of our country?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 xml:space="preserve">                 Which is the most comfortable?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 xml:space="preserve">                  Which is the most interesting?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 xml:space="preserve"> I think going by balloon is the best way of travelling for us. Do</w:t>
      </w:r>
      <w:r w:rsidRPr="00A5231E">
        <w:rPr>
          <w:rFonts w:ascii="Times New Roman" w:hAnsi="Times New Roman" w:cs="Times New Roman"/>
          <w:sz w:val="28"/>
          <w:szCs w:val="28"/>
        </w:rPr>
        <w:t xml:space="preserve"> 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A5231E">
        <w:rPr>
          <w:rFonts w:ascii="Times New Roman" w:hAnsi="Times New Roman" w:cs="Times New Roman"/>
          <w:sz w:val="28"/>
          <w:szCs w:val="28"/>
        </w:rPr>
        <w:t xml:space="preserve"> 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>agree</w:t>
      </w:r>
      <w:r w:rsidRPr="00A5231E">
        <w:rPr>
          <w:rFonts w:ascii="Times New Roman" w:hAnsi="Times New Roman" w:cs="Times New Roman"/>
          <w:sz w:val="28"/>
          <w:szCs w:val="28"/>
        </w:rPr>
        <w:t>?</w:t>
      </w:r>
    </w:p>
    <w:p w:rsidR="00FA1425" w:rsidRPr="00A5231E" w:rsidRDefault="00FA1425" w:rsidP="00A5231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5231E">
        <w:rPr>
          <w:rFonts w:ascii="Times New Roman" w:hAnsi="Times New Roman" w:cs="Times New Roman"/>
          <w:b/>
          <w:bCs/>
          <w:sz w:val="28"/>
          <w:szCs w:val="28"/>
        </w:rPr>
        <w:t>ОПЕРАЦИОННО-ПОЗНАВАТЕЛЬНАЯ ЧАСТЬ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</w:rPr>
      </w:pPr>
      <w:r w:rsidRPr="00A5231E">
        <w:rPr>
          <w:rFonts w:ascii="Times New Roman" w:hAnsi="Times New Roman" w:cs="Times New Roman"/>
          <w:sz w:val="28"/>
          <w:szCs w:val="28"/>
        </w:rPr>
        <w:t xml:space="preserve">     1.</w:t>
      </w:r>
      <w:r w:rsidRPr="00A5231E">
        <w:rPr>
          <w:rFonts w:ascii="Times New Roman" w:hAnsi="Times New Roman" w:cs="Times New Roman"/>
          <w:sz w:val="28"/>
          <w:szCs w:val="28"/>
        </w:rPr>
        <w:tab/>
        <w:t>Актуализация нужных на уроке знаний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To get to a place in a hot-air balloon is not an easy as you think. You need a ticket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I am sure you know a lot about our country. Let’s play a game “ Statistics”.  I have prepared some numbers for you, connected with  Belarus, you should make up sentences with them. If you do it you will get a ticket and go on a trip around Belarus with me.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207000 – the area of Belarus                  3 – colours of the Belarusian flag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10 mln- the population                           111 – species of trees in Belarus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6- regions                                                30 000 – species of animals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1067 – Minsk was founded                     305 – species of birds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2 mln – the population of Minsk             20 -25 – summer temperature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Great! All of you get places in the hot-air balloon! Here we go!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While travelling you often ask and answer questions. Let’s repeat question words.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Translate them from Russian into English  ( who, what, when, where, whose, why, how many, how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much, what time). W</w:t>
      </w:r>
      <w:r w:rsidRPr="006E7832">
        <w:rPr>
          <w:rFonts w:ascii="Times New Roman" w:hAnsi="Times New Roman" w:cs="Times New Roman"/>
          <w:sz w:val="28"/>
          <w:szCs w:val="28"/>
          <w:lang w:val="en-US"/>
        </w:rPr>
        <w:t>ork in pairs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 xml:space="preserve"> and choose the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correct 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 xml:space="preserve"> word. </w:t>
      </w:r>
    </w:p>
    <w:p w:rsidR="00FA1425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( Teacher gives an exercise to the pupils)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A1425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Choose the correct word.</w:t>
      </w:r>
    </w:p>
    <w:p w:rsidR="00FA1425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 __________ is it?                               2. ________ is that radio? My father’s.</w:t>
      </w:r>
    </w:p>
    <w:p w:rsidR="00FA1425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a) Who  b) Where  c) What                     a) What     b) Whose      c) When</w:t>
      </w:r>
    </w:p>
    <w:p w:rsidR="00FA1425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_______ is that girl? My cousin.         4.______ do you go to the shops?</w:t>
      </w:r>
    </w:p>
    <w:p w:rsidR="00FA1425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a) Who     b)Where      c) Whose              a) What      b) Whose       c) When</w:t>
      </w:r>
    </w:p>
    <w:p w:rsidR="00FA1425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5.______is the dog? In the garden.         6._______are you late?</w:t>
      </w:r>
    </w:p>
    <w:p w:rsidR="00FA1425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a) Whose    b) What      c) Where             a) What        b) Who           c) Why</w:t>
      </w:r>
    </w:p>
    <w:p w:rsidR="00FA1425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7. _______is your sister’s name?             8. _______ does the film start?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What       b) Who        c) Why               a) Who         b) When          c) What 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</w:rPr>
      </w:pPr>
      <w:r w:rsidRPr="00A5231E">
        <w:rPr>
          <w:rFonts w:ascii="Times New Roman" w:hAnsi="Times New Roman" w:cs="Times New Roman"/>
          <w:sz w:val="28"/>
          <w:szCs w:val="28"/>
        </w:rPr>
        <w:t>2.</w:t>
      </w:r>
      <w:r w:rsidRPr="00A5231E">
        <w:rPr>
          <w:rFonts w:ascii="Times New Roman" w:hAnsi="Times New Roman" w:cs="Times New Roman"/>
          <w:sz w:val="28"/>
          <w:szCs w:val="28"/>
        </w:rPr>
        <w:tab/>
        <w:t>Рабата с основным содержанием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E7832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6E783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E78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>blue</w:t>
      </w:r>
      <w:r w:rsidRPr="006E7832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>eyed</w:t>
      </w:r>
      <w:r w:rsidRPr="006E78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>country</w:t>
      </w:r>
      <w:r w:rsidRPr="006E783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>Usually tourists talk to each other during their journeys, don’t they? Let’s have a talk too. What do you see? Lakes and rivers. How do people call Belarus? Why? How many lakes ( 10 000 – 11 000) are there in our country? How many rivers (20 000) are there in Belarus? What are they?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 xml:space="preserve">      в) Pripyatsky National Park. A game “Guess”.  We are flying over Gomel region. Oh, I see the largest National Park of Belarus . What is it? Right. It’s Pripyatsky National Park. What it is famous for? I see animals and birds but I can’t understand what animals or birds they are. Can you help me? 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Animals: bears, wolves, foxes. Lynxes.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Birds: grey crane, black stork, snake-bird, woodpecker, owl, azure tit.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231E">
        <w:rPr>
          <w:rFonts w:ascii="Times New Roman" w:hAnsi="Times New Roman" w:cs="Times New Roman"/>
          <w:sz w:val="28"/>
          <w:szCs w:val="28"/>
        </w:rPr>
        <w:t>с)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>Belovezhskaya</w:t>
      </w:r>
      <w:r w:rsidRPr="00A5231E">
        <w:rPr>
          <w:rFonts w:ascii="Times New Roman" w:hAnsi="Times New Roman" w:cs="Times New Roman"/>
          <w:sz w:val="28"/>
          <w:szCs w:val="28"/>
        </w:rPr>
        <w:t xml:space="preserve"> 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>Pushcha</w:t>
      </w:r>
      <w:r w:rsidRPr="00A5231E">
        <w:rPr>
          <w:rFonts w:ascii="Times New Roman" w:hAnsi="Times New Roman" w:cs="Times New Roman"/>
          <w:sz w:val="28"/>
          <w:szCs w:val="28"/>
        </w:rPr>
        <w:t>. Работа с текстом. Описание животных с опорой на текст и план.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Let’s continue our trip. We are flying further over Brest region. What is the second place we’ll visit? What do you think? Yes! It’s Belovezhskay Pushcha. Let’s work in groups.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 xml:space="preserve">Open your text books and find page 60. Look through the texts 3 and 5. 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Describe the animals using the plan.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 xml:space="preserve">Describe the European bison and the beaver 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ab/>
        <w:t>Place they live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ab/>
        <w:t>Size and colour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ab/>
        <w:t>Food they eat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4.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ab/>
        <w:t>Are they in danger?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5.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ab/>
        <w:t>Some interesting facts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 xml:space="preserve">       Релаксационная пауза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Let’s have fun. Sing a song “I love Belarus” together with the participant of Eurovision 2011 Anastasiya Vinnikova.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 xml:space="preserve">        d) Mir and Nesvizh Castles. True or False. 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We are over Grodno region and Minsk region. I see 2 beautiful castles. What are they? Yes. Mir and Nesvizh Castles. Let’s play a game “ Fact or fake”. You have two cards: red and green. If you hear a fact show me the green card. If it is fake show me red one and correct.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ab/>
        <w:t>Nesvizh is situated in Grodno region. ( no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 xml:space="preserve"> in Minsk region)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ab/>
        <w:t>The castle in Nesvizh is older than the castle in Mir. ( no, Nesvizh was built in the 16th century, Mir in the 15th )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ab/>
        <w:t>The Radziwills lived in Nesvizh Castle. (yes)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4.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ab/>
        <w:t>White bricks were used to build the castle of Mir. (no, red)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5.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ab/>
        <w:t>Since 1990  the Castle in Mir has been a museum. (no, since 1992)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6.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ab/>
        <w:t>The castles are famous for their ghosts. (yes)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7.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ab/>
        <w:t>The Black Dame and the Black Nun are the ghosts of Mir Castle. ( no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 xml:space="preserve"> Nesvizh.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>8.</w:t>
      </w:r>
      <w:r w:rsidRPr="00A5231E">
        <w:rPr>
          <w:rFonts w:ascii="Times New Roman" w:hAnsi="Times New Roman" w:cs="Times New Roman"/>
          <w:sz w:val="28"/>
          <w:szCs w:val="28"/>
          <w:lang w:val="en-US"/>
        </w:rPr>
        <w:tab/>
        <w:t>The Black Dame is the ghost of Radziwill-Sirotka.( no, Barbara Radziwill)</w:t>
      </w:r>
    </w:p>
    <w:p w:rsidR="00FA1425" w:rsidRPr="00A5231E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A1425" w:rsidRPr="006E7832" w:rsidRDefault="00FA1425" w:rsidP="006E7832">
      <w:pPr>
        <w:rPr>
          <w:rFonts w:ascii="Times New Roman" w:hAnsi="Times New Roman" w:cs="Times New Roman"/>
          <w:sz w:val="28"/>
          <w:szCs w:val="28"/>
        </w:rPr>
      </w:pPr>
      <w:r w:rsidRPr="00A5231E">
        <w:rPr>
          <w:rFonts w:ascii="Times New Roman" w:hAnsi="Times New Roman" w:cs="Times New Roman"/>
          <w:sz w:val="28"/>
          <w:szCs w:val="28"/>
          <w:lang w:val="en-US"/>
        </w:rPr>
        <w:t xml:space="preserve">e) We continue our trip and I want you ask each other questions using Past Simple or Present Perfect. </w:t>
      </w:r>
      <w:r w:rsidRPr="006E7832">
        <w:rPr>
          <w:rFonts w:ascii="Times New Roman" w:hAnsi="Times New Roman" w:cs="Times New Roman"/>
          <w:sz w:val="28"/>
          <w:szCs w:val="28"/>
        </w:rPr>
        <w:t>Учащиеся выполняют упражнение, а затем</w:t>
      </w:r>
      <w:r w:rsidRPr="006E7832">
        <w:t xml:space="preserve"> </w:t>
      </w:r>
      <w:r w:rsidRPr="006E7832">
        <w:rPr>
          <w:rFonts w:ascii="Times New Roman" w:hAnsi="Times New Roman" w:cs="Times New Roman"/>
          <w:sz w:val="28"/>
          <w:szCs w:val="28"/>
        </w:rPr>
        <w:t>задают друг другу вопросы и отвечают на них.</w:t>
      </w:r>
    </w:p>
    <w:p w:rsidR="00FA1425" w:rsidRPr="006E7832" w:rsidRDefault="00FA1425" w:rsidP="006E7832">
      <w:pPr>
        <w:rPr>
          <w:rFonts w:ascii="Times New Roman" w:hAnsi="Times New Roman" w:cs="Times New Roman"/>
          <w:sz w:val="28"/>
          <w:szCs w:val="28"/>
        </w:rPr>
      </w:pPr>
    </w:p>
    <w:p w:rsidR="00FA1425" w:rsidRPr="006E7832" w:rsidRDefault="00FA1425" w:rsidP="006E7832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E7832">
        <w:rPr>
          <w:rFonts w:ascii="Times New Roman" w:hAnsi="Times New Roman" w:cs="Times New Roman"/>
          <w:sz w:val="28"/>
          <w:szCs w:val="28"/>
        </w:rPr>
        <w:t xml:space="preserve">    </w:t>
      </w:r>
      <w:r w:rsidRPr="006E7832">
        <w:rPr>
          <w:rFonts w:ascii="Times New Roman" w:hAnsi="Times New Roman" w:cs="Times New Roman"/>
          <w:b/>
          <w:bCs/>
          <w:sz w:val="28"/>
          <w:szCs w:val="28"/>
          <w:lang w:val="en-US"/>
        </w:rPr>
        <w:t>РЕФЛЕКСИВНО-ОЦЕНОЧНАЯ ЧАСТЬ</w:t>
      </w:r>
    </w:p>
    <w:p w:rsidR="00FA1425" w:rsidRPr="006E7832" w:rsidRDefault="00FA1425" w:rsidP="006E783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E7832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Pr="006E7832">
        <w:rPr>
          <w:rFonts w:ascii="Times New Roman" w:hAnsi="Times New Roman" w:cs="Times New Roman"/>
          <w:sz w:val="28"/>
          <w:szCs w:val="28"/>
          <w:lang w:val="en-US"/>
        </w:rPr>
        <w:tab/>
        <w:t>Рефлексия</w:t>
      </w:r>
    </w:p>
    <w:p w:rsidR="00FA1425" w:rsidRPr="006E7832" w:rsidRDefault="00FA1425" w:rsidP="006E7832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FA1425" w:rsidRPr="006E7832" w:rsidRDefault="00FA1425" w:rsidP="006E783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E7832">
        <w:rPr>
          <w:rFonts w:ascii="Times New Roman" w:hAnsi="Times New Roman" w:cs="Times New Roman"/>
          <w:sz w:val="28"/>
          <w:szCs w:val="28"/>
          <w:lang w:val="en-US"/>
        </w:rPr>
        <w:t>We have finished our trip. What places have you been to?  What did you enjoy most of all . Are you proud of your country? Why?</w:t>
      </w:r>
    </w:p>
    <w:p w:rsidR="00FA1425" w:rsidRPr="006E7832" w:rsidRDefault="00FA1425" w:rsidP="006E783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A1425" w:rsidRPr="006E7832" w:rsidRDefault="00FA1425" w:rsidP="006E783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E7832">
        <w:rPr>
          <w:rFonts w:ascii="Times New Roman" w:hAnsi="Times New Roman" w:cs="Times New Roman"/>
          <w:sz w:val="28"/>
          <w:szCs w:val="28"/>
        </w:rPr>
        <w:t>2.</w:t>
      </w:r>
      <w:r w:rsidRPr="006E7832">
        <w:rPr>
          <w:rFonts w:ascii="Times New Roman" w:hAnsi="Times New Roman" w:cs="Times New Roman"/>
          <w:sz w:val="28"/>
          <w:szCs w:val="28"/>
        </w:rPr>
        <w:tab/>
        <w:t xml:space="preserve">Оценивание работы каждого учащегося, выставление и комментирование отметок. </w:t>
      </w:r>
      <w:r w:rsidRPr="006E7832">
        <w:rPr>
          <w:rFonts w:ascii="Times New Roman" w:hAnsi="Times New Roman" w:cs="Times New Roman"/>
          <w:sz w:val="28"/>
          <w:szCs w:val="28"/>
          <w:lang w:val="en-US"/>
        </w:rPr>
        <w:t>Объяснение домашнего задания.</w:t>
      </w:r>
    </w:p>
    <w:p w:rsidR="00FA1425" w:rsidRPr="006E7832" w:rsidRDefault="00FA1425" w:rsidP="006E783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E7832">
        <w:rPr>
          <w:rFonts w:ascii="Times New Roman" w:hAnsi="Times New Roman" w:cs="Times New Roman"/>
          <w:sz w:val="28"/>
          <w:szCs w:val="28"/>
          <w:lang w:val="en-US"/>
        </w:rPr>
        <w:t>I enjoyed the trip very much. On one hand I am pleased because I have seen many wonderful places of my country? On the other hand I am happy because you know a lot about our land. It’s great.</w:t>
      </w:r>
    </w:p>
    <w:p w:rsidR="00FA1425" w:rsidRPr="006E7832" w:rsidRDefault="00FA1425" w:rsidP="006E783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A1425" w:rsidRDefault="00FA1425" w:rsidP="00A5231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A1425" w:rsidRPr="00A5231E" w:rsidRDefault="00FA1425" w:rsidP="0024504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A1425" w:rsidRPr="0024504F" w:rsidRDefault="00FA1425" w:rsidP="0024504F">
      <w:pPr>
        <w:rPr>
          <w:rFonts w:ascii="Times New Roman" w:hAnsi="Times New Roman" w:cs="Times New Roman"/>
          <w:sz w:val="28"/>
          <w:szCs w:val="28"/>
        </w:rPr>
      </w:pPr>
    </w:p>
    <w:p w:rsidR="00FA1425" w:rsidRPr="0024504F" w:rsidRDefault="00FA1425" w:rsidP="0024504F">
      <w:pPr>
        <w:rPr>
          <w:rFonts w:ascii="Times New Roman" w:hAnsi="Times New Roman" w:cs="Times New Roman"/>
          <w:sz w:val="28"/>
          <w:szCs w:val="28"/>
        </w:rPr>
      </w:pPr>
    </w:p>
    <w:p w:rsidR="00FA1425" w:rsidRPr="00382F38" w:rsidRDefault="00FA1425">
      <w:pPr>
        <w:rPr>
          <w:rFonts w:ascii="Times New Roman" w:hAnsi="Times New Roman" w:cs="Times New Roman"/>
          <w:sz w:val="28"/>
          <w:szCs w:val="28"/>
        </w:rPr>
      </w:pPr>
    </w:p>
    <w:sectPr w:rsidR="00FA1425" w:rsidRPr="00382F38" w:rsidSect="009946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82F38"/>
    <w:rsid w:val="00010C75"/>
    <w:rsid w:val="00014157"/>
    <w:rsid w:val="00017B30"/>
    <w:rsid w:val="0002127D"/>
    <w:rsid w:val="000360E0"/>
    <w:rsid w:val="00036BF4"/>
    <w:rsid w:val="00053C85"/>
    <w:rsid w:val="00054423"/>
    <w:rsid w:val="00063BBB"/>
    <w:rsid w:val="00070FF2"/>
    <w:rsid w:val="000716F7"/>
    <w:rsid w:val="00093AB4"/>
    <w:rsid w:val="000A03D6"/>
    <w:rsid w:val="000A04C5"/>
    <w:rsid w:val="000C1A89"/>
    <w:rsid w:val="000E04E1"/>
    <w:rsid w:val="000E06FF"/>
    <w:rsid w:val="000E4DCE"/>
    <w:rsid w:val="000E7661"/>
    <w:rsid w:val="000F11DB"/>
    <w:rsid w:val="000F4979"/>
    <w:rsid w:val="001076E0"/>
    <w:rsid w:val="001117BC"/>
    <w:rsid w:val="00111EE2"/>
    <w:rsid w:val="00111F81"/>
    <w:rsid w:val="001176BC"/>
    <w:rsid w:val="001239F9"/>
    <w:rsid w:val="001252BB"/>
    <w:rsid w:val="00126AAE"/>
    <w:rsid w:val="0014240D"/>
    <w:rsid w:val="0014420E"/>
    <w:rsid w:val="00146077"/>
    <w:rsid w:val="001578A3"/>
    <w:rsid w:val="00157B3F"/>
    <w:rsid w:val="00157D48"/>
    <w:rsid w:val="00170344"/>
    <w:rsid w:val="0017405E"/>
    <w:rsid w:val="001761A7"/>
    <w:rsid w:val="00185137"/>
    <w:rsid w:val="00185F19"/>
    <w:rsid w:val="00187BDE"/>
    <w:rsid w:val="00190CA3"/>
    <w:rsid w:val="001913D9"/>
    <w:rsid w:val="001A3E1D"/>
    <w:rsid w:val="001B3BA0"/>
    <w:rsid w:val="001B47F2"/>
    <w:rsid w:val="001B5F92"/>
    <w:rsid w:val="001E2C81"/>
    <w:rsid w:val="001E526E"/>
    <w:rsid w:val="001E5ACB"/>
    <w:rsid w:val="001E5C11"/>
    <w:rsid w:val="00200404"/>
    <w:rsid w:val="00215534"/>
    <w:rsid w:val="00230268"/>
    <w:rsid w:val="0023258F"/>
    <w:rsid w:val="00236D8D"/>
    <w:rsid w:val="0024504F"/>
    <w:rsid w:val="002451B7"/>
    <w:rsid w:val="00246337"/>
    <w:rsid w:val="00247C83"/>
    <w:rsid w:val="00247D53"/>
    <w:rsid w:val="00261129"/>
    <w:rsid w:val="00267FCA"/>
    <w:rsid w:val="00272F66"/>
    <w:rsid w:val="00275AD6"/>
    <w:rsid w:val="00276CEF"/>
    <w:rsid w:val="00287AEA"/>
    <w:rsid w:val="00290682"/>
    <w:rsid w:val="00293763"/>
    <w:rsid w:val="0029724B"/>
    <w:rsid w:val="002A021A"/>
    <w:rsid w:val="002A65F8"/>
    <w:rsid w:val="002A66EC"/>
    <w:rsid w:val="002A7705"/>
    <w:rsid w:val="002C0A14"/>
    <w:rsid w:val="002C5E16"/>
    <w:rsid w:val="002C73CD"/>
    <w:rsid w:val="002E04A9"/>
    <w:rsid w:val="002E0F15"/>
    <w:rsid w:val="003177FE"/>
    <w:rsid w:val="00325821"/>
    <w:rsid w:val="00326EB2"/>
    <w:rsid w:val="003366EF"/>
    <w:rsid w:val="003424B3"/>
    <w:rsid w:val="00347E56"/>
    <w:rsid w:val="00355536"/>
    <w:rsid w:val="003751EC"/>
    <w:rsid w:val="00375700"/>
    <w:rsid w:val="00382F38"/>
    <w:rsid w:val="003A5CDB"/>
    <w:rsid w:val="003B379B"/>
    <w:rsid w:val="003B3B6E"/>
    <w:rsid w:val="003C06D5"/>
    <w:rsid w:val="003C2FED"/>
    <w:rsid w:val="003C5E3D"/>
    <w:rsid w:val="003D001D"/>
    <w:rsid w:val="003D2E7E"/>
    <w:rsid w:val="003E3DED"/>
    <w:rsid w:val="003F2930"/>
    <w:rsid w:val="00400867"/>
    <w:rsid w:val="00407C50"/>
    <w:rsid w:val="00412D75"/>
    <w:rsid w:val="0041761B"/>
    <w:rsid w:val="00421568"/>
    <w:rsid w:val="00422FD0"/>
    <w:rsid w:val="004242E6"/>
    <w:rsid w:val="004400ED"/>
    <w:rsid w:val="00441E1E"/>
    <w:rsid w:val="0044712C"/>
    <w:rsid w:val="00457D57"/>
    <w:rsid w:val="004611FE"/>
    <w:rsid w:val="00480632"/>
    <w:rsid w:val="00481CBB"/>
    <w:rsid w:val="004A3FF8"/>
    <w:rsid w:val="004A46DB"/>
    <w:rsid w:val="004A515B"/>
    <w:rsid w:val="004A58C0"/>
    <w:rsid w:val="004B2BF6"/>
    <w:rsid w:val="004B39BC"/>
    <w:rsid w:val="004B54DA"/>
    <w:rsid w:val="004C5E22"/>
    <w:rsid w:val="004E1BF8"/>
    <w:rsid w:val="004E47A2"/>
    <w:rsid w:val="004E488E"/>
    <w:rsid w:val="004E5B4F"/>
    <w:rsid w:val="004F2FE2"/>
    <w:rsid w:val="004F61BF"/>
    <w:rsid w:val="004F762F"/>
    <w:rsid w:val="005025D6"/>
    <w:rsid w:val="00505F22"/>
    <w:rsid w:val="00510481"/>
    <w:rsid w:val="00510633"/>
    <w:rsid w:val="00511471"/>
    <w:rsid w:val="005148DE"/>
    <w:rsid w:val="00515088"/>
    <w:rsid w:val="005311BB"/>
    <w:rsid w:val="00534D5C"/>
    <w:rsid w:val="00536235"/>
    <w:rsid w:val="00541E0E"/>
    <w:rsid w:val="00542E2D"/>
    <w:rsid w:val="005518AA"/>
    <w:rsid w:val="00553E47"/>
    <w:rsid w:val="00557694"/>
    <w:rsid w:val="0057062C"/>
    <w:rsid w:val="005744E1"/>
    <w:rsid w:val="0057730D"/>
    <w:rsid w:val="00581853"/>
    <w:rsid w:val="0058764B"/>
    <w:rsid w:val="005917EC"/>
    <w:rsid w:val="005A3CB4"/>
    <w:rsid w:val="005B794A"/>
    <w:rsid w:val="005C0F2C"/>
    <w:rsid w:val="005D091A"/>
    <w:rsid w:val="005D1DE6"/>
    <w:rsid w:val="005D607E"/>
    <w:rsid w:val="005E0CB8"/>
    <w:rsid w:val="005E1BB7"/>
    <w:rsid w:val="005E3E21"/>
    <w:rsid w:val="005E782C"/>
    <w:rsid w:val="00607AB8"/>
    <w:rsid w:val="00610E04"/>
    <w:rsid w:val="006134B6"/>
    <w:rsid w:val="0061447A"/>
    <w:rsid w:val="00615EC6"/>
    <w:rsid w:val="006307BE"/>
    <w:rsid w:val="006310C3"/>
    <w:rsid w:val="006426E7"/>
    <w:rsid w:val="00647251"/>
    <w:rsid w:val="00654429"/>
    <w:rsid w:val="00661718"/>
    <w:rsid w:val="006632CB"/>
    <w:rsid w:val="00665A56"/>
    <w:rsid w:val="00667B2D"/>
    <w:rsid w:val="00672DA5"/>
    <w:rsid w:val="006777E6"/>
    <w:rsid w:val="00680BEC"/>
    <w:rsid w:val="006C0D52"/>
    <w:rsid w:val="006C1DA8"/>
    <w:rsid w:val="006C37A9"/>
    <w:rsid w:val="006D22BA"/>
    <w:rsid w:val="006E7832"/>
    <w:rsid w:val="006F0309"/>
    <w:rsid w:val="006F0B9F"/>
    <w:rsid w:val="007120DD"/>
    <w:rsid w:val="00712712"/>
    <w:rsid w:val="0071410E"/>
    <w:rsid w:val="00717DF5"/>
    <w:rsid w:val="007205DB"/>
    <w:rsid w:val="00721B01"/>
    <w:rsid w:val="0075124B"/>
    <w:rsid w:val="007666A3"/>
    <w:rsid w:val="00770928"/>
    <w:rsid w:val="00771D4D"/>
    <w:rsid w:val="007735D8"/>
    <w:rsid w:val="0077424A"/>
    <w:rsid w:val="00775C2F"/>
    <w:rsid w:val="007914EF"/>
    <w:rsid w:val="00796353"/>
    <w:rsid w:val="007A6D79"/>
    <w:rsid w:val="007B278A"/>
    <w:rsid w:val="007B48C3"/>
    <w:rsid w:val="007B7E52"/>
    <w:rsid w:val="007C561B"/>
    <w:rsid w:val="007C7253"/>
    <w:rsid w:val="007D137B"/>
    <w:rsid w:val="007D29E8"/>
    <w:rsid w:val="007D5FD0"/>
    <w:rsid w:val="007E1FBE"/>
    <w:rsid w:val="007F78EF"/>
    <w:rsid w:val="008021BF"/>
    <w:rsid w:val="0080515A"/>
    <w:rsid w:val="00805CC8"/>
    <w:rsid w:val="008231AE"/>
    <w:rsid w:val="0082446B"/>
    <w:rsid w:val="008251E3"/>
    <w:rsid w:val="008301E2"/>
    <w:rsid w:val="00852352"/>
    <w:rsid w:val="00857DCA"/>
    <w:rsid w:val="00866E23"/>
    <w:rsid w:val="0087452F"/>
    <w:rsid w:val="00883579"/>
    <w:rsid w:val="00884CB9"/>
    <w:rsid w:val="00884EBB"/>
    <w:rsid w:val="00885D2A"/>
    <w:rsid w:val="00887F3B"/>
    <w:rsid w:val="00893F68"/>
    <w:rsid w:val="008A5FB5"/>
    <w:rsid w:val="008A6EAC"/>
    <w:rsid w:val="008A74E1"/>
    <w:rsid w:val="008B31E5"/>
    <w:rsid w:val="008B60E3"/>
    <w:rsid w:val="008C0DF1"/>
    <w:rsid w:val="008C211D"/>
    <w:rsid w:val="008C3BAC"/>
    <w:rsid w:val="008D1936"/>
    <w:rsid w:val="008D732D"/>
    <w:rsid w:val="008E1748"/>
    <w:rsid w:val="008E2453"/>
    <w:rsid w:val="008F1230"/>
    <w:rsid w:val="008F515E"/>
    <w:rsid w:val="00906EA5"/>
    <w:rsid w:val="00907F7E"/>
    <w:rsid w:val="00924E01"/>
    <w:rsid w:val="0093044D"/>
    <w:rsid w:val="00931FF7"/>
    <w:rsid w:val="00940E92"/>
    <w:rsid w:val="009410D5"/>
    <w:rsid w:val="009435A6"/>
    <w:rsid w:val="00954F44"/>
    <w:rsid w:val="00955FE2"/>
    <w:rsid w:val="00961CC1"/>
    <w:rsid w:val="00973076"/>
    <w:rsid w:val="009755FC"/>
    <w:rsid w:val="0098163C"/>
    <w:rsid w:val="00984588"/>
    <w:rsid w:val="0099466D"/>
    <w:rsid w:val="009A78BB"/>
    <w:rsid w:val="009B3709"/>
    <w:rsid w:val="009B53CC"/>
    <w:rsid w:val="009B661B"/>
    <w:rsid w:val="009C00C3"/>
    <w:rsid w:val="009C5273"/>
    <w:rsid w:val="009D73CC"/>
    <w:rsid w:val="009E2215"/>
    <w:rsid w:val="009E6FEC"/>
    <w:rsid w:val="009F2618"/>
    <w:rsid w:val="009F70C8"/>
    <w:rsid w:val="00A02D5B"/>
    <w:rsid w:val="00A04024"/>
    <w:rsid w:val="00A064CB"/>
    <w:rsid w:val="00A12D50"/>
    <w:rsid w:val="00A22AE0"/>
    <w:rsid w:val="00A24DE1"/>
    <w:rsid w:val="00A309BC"/>
    <w:rsid w:val="00A3329F"/>
    <w:rsid w:val="00A427CB"/>
    <w:rsid w:val="00A45D4F"/>
    <w:rsid w:val="00A4623C"/>
    <w:rsid w:val="00A46A9D"/>
    <w:rsid w:val="00A5231E"/>
    <w:rsid w:val="00A54D7C"/>
    <w:rsid w:val="00A6108C"/>
    <w:rsid w:val="00A6619C"/>
    <w:rsid w:val="00A74DA1"/>
    <w:rsid w:val="00A77D1E"/>
    <w:rsid w:val="00A8795E"/>
    <w:rsid w:val="00A95329"/>
    <w:rsid w:val="00A97B12"/>
    <w:rsid w:val="00AA02BB"/>
    <w:rsid w:val="00AA208B"/>
    <w:rsid w:val="00AC276D"/>
    <w:rsid w:val="00AC4B8B"/>
    <w:rsid w:val="00AD4A0E"/>
    <w:rsid w:val="00AD7637"/>
    <w:rsid w:val="00AE21B0"/>
    <w:rsid w:val="00AF18D0"/>
    <w:rsid w:val="00AF5FCF"/>
    <w:rsid w:val="00B003C0"/>
    <w:rsid w:val="00B06A1D"/>
    <w:rsid w:val="00B1003E"/>
    <w:rsid w:val="00B1100E"/>
    <w:rsid w:val="00B170AA"/>
    <w:rsid w:val="00B34D2A"/>
    <w:rsid w:val="00B46BB8"/>
    <w:rsid w:val="00B54CDF"/>
    <w:rsid w:val="00B6152A"/>
    <w:rsid w:val="00B86705"/>
    <w:rsid w:val="00B874BE"/>
    <w:rsid w:val="00B92E54"/>
    <w:rsid w:val="00BA1837"/>
    <w:rsid w:val="00BA1AE6"/>
    <w:rsid w:val="00BA45E5"/>
    <w:rsid w:val="00BB0CAD"/>
    <w:rsid w:val="00BC259E"/>
    <w:rsid w:val="00BC428B"/>
    <w:rsid w:val="00BC45B1"/>
    <w:rsid w:val="00BC48F3"/>
    <w:rsid w:val="00BE2B2F"/>
    <w:rsid w:val="00BE416C"/>
    <w:rsid w:val="00BE7A97"/>
    <w:rsid w:val="00BF433C"/>
    <w:rsid w:val="00BF5C50"/>
    <w:rsid w:val="00C01148"/>
    <w:rsid w:val="00C4689D"/>
    <w:rsid w:val="00C51833"/>
    <w:rsid w:val="00C521A1"/>
    <w:rsid w:val="00C72851"/>
    <w:rsid w:val="00C82880"/>
    <w:rsid w:val="00C83632"/>
    <w:rsid w:val="00C96C3A"/>
    <w:rsid w:val="00C9740C"/>
    <w:rsid w:val="00CA49B5"/>
    <w:rsid w:val="00CA62F1"/>
    <w:rsid w:val="00CB13CA"/>
    <w:rsid w:val="00CB5305"/>
    <w:rsid w:val="00CC232A"/>
    <w:rsid w:val="00CC27A8"/>
    <w:rsid w:val="00CC33EE"/>
    <w:rsid w:val="00CC5E7F"/>
    <w:rsid w:val="00CD0742"/>
    <w:rsid w:val="00CD5AFA"/>
    <w:rsid w:val="00CE18E1"/>
    <w:rsid w:val="00CE1BF6"/>
    <w:rsid w:val="00CE24A3"/>
    <w:rsid w:val="00CE3793"/>
    <w:rsid w:val="00CE6BBB"/>
    <w:rsid w:val="00CF0197"/>
    <w:rsid w:val="00CF0827"/>
    <w:rsid w:val="00CF0C5C"/>
    <w:rsid w:val="00CF2FE0"/>
    <w:rsid w:val="00CF4443"/>
    <w:rsid w:val="00CF7ED8"/>
    <w:rsid w:val="00D029E7"/>
    <w:rsid w:val="00D23A65"/>
    <w:rsid w:val="00D31907"/>
    <w:rsid w:val="00D32796"/>
    <w:rsid w:val="00D563E4"/>
    <w:rsid w:val="00D71620"/>
    <w:rsid w:val="00D7454F"/>
    <w:rsid w:val="00D76B3B"/>
    <w:rsid w:val="00D96D96"/>
    <w:rsid w:val="00DA0B8F"/>
    <w:rsid w:val="00DA5838"/>
    <w:rsid w:val="00DB4AB3"/>
    <w:rsid w:val="00DC352C"/>
    <w:rsid w:val="00DD2F09"/>
    <w:rsid w:val="00DD6A66"/>
    <w:rsid w:val="00DD7385"/>
    <w:rsid w:val="00DE38CE"/>
    <w:rsid w:val="00DE766A"/>
    <w:rsid w:val="00DF7BD2"/>
    <w:rsid w:val="00E0154F"/>
    <w:rsid w:val="00E25922"/>
    <w:rsid w:val="00E55AF7"/>
    <w:rsid w:val="00E61093"/>
    <w:rsid w:val="00E65552"/>
    <w:rsid w:val="00E65AF3"/>
    <w:rsid w:val="00E77951"/>
    <w:rsid w:val="00E801DA"/>
    <w:rsid w:val="00E906FA"/>
    <w:rsid w:val="00E944BF"/>
    <w:rsid w:val="00EA1586"/>
    <w:rsid w:val="00EA4ED0"/>
    <w:rsid w:val="00EA5D12"/>
    <w:rsid w:val="00EB40F2"/>
    <w:rsid w:val="00EB6118"/>
    <w:rsid w:val="00EB69B0"/>
    <w:rsid w:val="00EC35DE"/>
    <w:rsid w:val="00ED179F"/>
    <w:rsid w:val="00ED1AEB"/>
    <w:rsid w:val="00EE4AF8"/>
    <w:rsid w:val="00EE59E1"/>
    <w:rsid w:val="00F04B33"/>
    <w:rsid w:val="00F0627B"/>
    <w:rsid w:val="00F074E9"/>
    <w:rsid w:val="00F36D33"/>
    <w:rsid w:val="00F40CF9"/>
    <w:rsid w:val="00F527BD"/>
    <w:rsid w:val="00F529E3"/>
    <w:rsid w:val="00F574DA"/>
    <w:rsid w:val="00F61646"/>
    <w:rsid w:val="00F6504B"/>
    <w:rsid w:val="00F6589C"/>
    <w:rsid w:val="00F66712"/>
    <w:rsid w:val="00F707A0"/>
    <w:rsid w:val="00F91152"/>
    <w:rsid w:val="00F914D2"/>
    <w:rsid w:val="00F92EB3"/>
    <w:rsid w:val="00FA1425"/>
    <w:rsid w:val="00FB5BA7"/>
    <w:rsid w:val="00FC1951"/>
    <w:rsid w:val="00FC6C4E"/>
    <w:rsid w:val="00FD01C9"/>
    <w:rsid w:val="00FD1AA9"/>
    <w:rsid w:val="00FD55DF"/>
    <w:rsid w:val="00FE3502"/>
    <w:rsid w:val="00FE6D3B"/>
    <w:rsid w:val="00FE7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66D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F7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F78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128</TotalTime>
  <Pages>6</Pages>
  <Words>1107</Words>
  <Characters>6313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.</cp:lastModifiedBy>
  <cp:revision>18</cp:revision>
  <dcterms:created xsi:type="dcterms:W3CDTF">2016-03-30T16:53:00Z</dcterms:created>
  <dcterms:modified xsi:type="dcterms:W3CDTF">2016-11-28T06:23:00Z</dcterms:modified>
</cp:coreProperties>
</file>